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C2B" w:rsidRDefault="00C56C2B" w:rsidP="0035266F">
      <w:pPr>
        <w:jc w:val="center"/>
      </w:pPr>
      <w:r>
        <w:t>План мероприятий</w:t>
      </w:r>
    </w:p>
    <w:p w:rsidR="00C56C2B" w:rsidRDefault="00C56C2B" w:rsidP="0035266F">
      <w:pPr>
        <w:jc w:val="center"/>
      </w:pPr>
      <w:r>
        <w:t xml:space="preserve">по антикоррупционной деятельности </w:t>
      </w:r>
    </w:p>
    <w:p w:rsidR="00C56C2B" w:rsidRDefault="00C56C2B" w:rsidP="0035266F">
      <w:pPr>
        <w:jc w:val="center"/>
      </w:pPr>
      <w:r>
        <w:t>МБОУ ДОД Детского эколого-биологического центра на 2015-2016 уч. год</w:t>
      </w:r>
    </w:p>
    <w:p w:rsidR="00C56C2B" w:rsidRDefault="00C56C2B" w:rsidP="0035266F">
      <w:pPr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2"/>
        <w:gridCol w:w="3088"/>
      </w:tblGrid>
      <w:tr w:rsidR="00C56C2B" w:rsidTr="005059B1">
        <w:tc>
          <w:tcPr>
            <w:tcW w:w="828" w:type="dxa"/>
          </w:tcPr>
          <w:p w:rsidR="00C56C2B" w:rsidRDefault="00C56C2B" w:rsidP="005059B1">
            <w:pPr>
              <w:jc w:val="center"/>
            </w:pPr>
            <w:r>
              <w:t>№</w:t>
            </w:r>
          </w:p>
        </w:tc>
        <w:tc>
          <w:tcPr>
            <w:tcW w:w="5552" w:type="dxa"/>
          </w:tcPr>
          <w:p w:rsidR="00C56C2B" w:rsidRDefault="00C56C2B" w:rsidP="005059B1">
            <w:pPr>
              <w:jc w:val="center"/>
            </w:pPr>
            <w:r>
              <w:t xml:space="preserve">Вопросы </w:t>
            </w:r>
          </w:p>
        </w:tc>
        <w:tc>
          <w:tcPr>
            <w:tcW w:w="3088" w:type="dxa"/>
          </w:tcPr>
          <w:p w:rsidR="00C56C2B" w:rsidRDefault="00C56C2B" w:rsidP="005059B1">
            <w:pPr>
              <w:jc w:val="center"/>
            </w:pPr>
            <w:r>
              <w:t>Ответственные за исполнение</w:t>
            </w:r>
          </w:p>
        </w:tc>
      </w:tr>
      <w:tr w:rsidR="00C56C2B" w:rsidTr="005059B1">
        <w:tc>
          <w:tcPr>
            <w:tcW w:w="828" w:type="dxa"/>
          </w:tcPr>
          <w:p w:rsidR="00C56C2B" w:rsidRDefault="00C56C2B" w:rsidP="005059B1">
            <w:pPr>
              <w:jc w:val="center"/>
            </w:pPr>
            <w:r>
              <w:t>1</w:t>
            </w:r>
          </w:p>
        </w:tc>
        <w:tc>
          <w:tcPr>
            <w:tcW w:w="5552" w:type="dxa"/>
          </w:tcPr>
          <w:p w:rsidR="00C56C2B" w:rsidRDefault="00C56C2B" w:rsidP="005059B1">
            <w:r>
              <w:t>Назначение ответственных лиц, наделенных функциями по предупреждению коррупционных правонарушений.</w:t>
            </w:r>
          </w:p>
        </w:tc>
        <w:tc>
          <w:tcPr>
            <w:tcW w:w="3088" w:type="dxa"/>
          </w:tcPr>
          <w:p w:rsidR="00C56C2B" w:rsidRDefault="00C56C2B" w:rsidP="005059B1">
            <w:r>
              <w:t xml:space="preserve">Директор  </w:t>
            </w:r>
          </w:p>
          <w:p w:rsidR="00C56C2B" w:rsidRDefault="00C56C2B" w:rsidP="005059B1">
            <w:r>
              <w:t>Кошкарева Н.А.</w:t>
            </w:r>
          </w:p>
        </w:tc>
      </w:tr>
      <w:tr w:rsidR="00C56C2B" w:rsidTr="005059B1">
        <w:tc>
          <w:tcPr>
            <w:tcW w:w="828" w:type="dxa"/>
          </w:tcPr>
          <w:p w:rsidR="00C56C2B" w:rsidRDefault="00C56C2B" w:rsidP="005059B1">
            <w:pPr>
              <w:jc w:val="center"/>
            </w:pPr>
            <w:r>
              <w:t>2</w:t>
            </w:r>
          </w:p>
        </w:tc>
        <w:tc>
          <w:tcPr>
            <w:tcW w:w="5552" w:type="dxa"/>
          </w:tcPr>
          <w:p w:rsidR="00C56C2B" w:rsidRDefault="00C56C2B" w:rsidP="005059B1">
            <w:r>
              <w:t>Принятие практических мер по совершенствованию системы локальных актов учреждения</w:t>
            </w:r>
          </w:p>
        </w:tc>
        <w:tc>
          <w:tcPr>
            <w:tcW w:w="3088" w:type="dxa"/>
          </w:tcPr>
          <w:p w:rsidR="00C56C2B" w:rsidRDefault="00C56C2B" w:rsidP="005059B1">
            <w:r>
              <w:t xml:space="preserve">Директор  </w:t>
            </w:r>
          </w:p>
          <w:p w:rsidR="00C56C2B" w:rsidRDefault="00C56C2B" w:rsidP="005059B1">
            <w:r>
              <w:t>Кошкарева Н.А.</w:t>
            </w:r>
          </w:p>
        </w:tc>
      </w:tr>
      <w:tr w:rsidR="00C56C2B" w:rsidTr="005059B1">
        <w:tc>
          <w:tcPr>
            <w:tcW w:w="828" w:type="dxa"/>
          </w:tcPr>
          <w:p w:rsidR="00C56C2B" w:rsidRDefault="00C56C2B" w:rsidP="005059B1">
            <w:pPr>
              <w:jc w:val="center"/>
            </w:pPr>
            <w:r>
              <w:t>3</w:t>
            </w:r>
          </w:p>
        </w:tc>
        <w:tc>
          <w:tcPr>
            <w:tcW w:w="5552" w:type="dxa"/>
          </w:tcPr>
          <w:p w:rsidR="00C56C2B" w:rsidRDefault="00C56C2B" w:rsidP="005059B1">
            <w:r>
              <w:t>Информационно – просветительская встреча</w:t>
            </w:r>
          </w:p>
        </w:tc>
        <w:tc>
          <w:tcPr>
            <w:tcW w:w="3088" w:type="dxa"/>
          </w:tcPr>
          <w:p w:rsidR="00C56C2B" w:rsidRDefault="00C56C2B" w:rsidP="005059B1">
            <w:r>
              <w:t>Общественные деятели, сотрудники полиции</w:t>
            </w:r>
          </w:p>
        </w:tc>
      </w:tr>
      <w:tr w:rsidR="00C56C2B" w:rsidTr="005059B1">
        <w:tc>
          <w:tcPr>
            <w:tcW w:w="828" w:type="dxa"/>
          </w:tcPr>
          <w:p w:rsidR="00C56C2B" w:rsidRDefault="00C56C2B" w:rsidP="005059B1">
            <w:pPr>
              <w:jc w:val="center"/>
            </w:pPr>
            <w:r>
              <w:t>4</w:t>
            </w:r>
          </w:p>
        </w:tc>
        <w:tc>
          <w:tcPr>
            <w:tcW w:w="5552" w:type="dxa"/>
          </w:tcPr>
          <w:p w:rsidR="00C56C2B" w:rsidRDefault="00C56C2B" w:rsidP="005059B1">
            <w:r>
              <w:t>Организация и проведение муниципального конкурса плакатов «Не дать – не взять»</w:t>
            </w:r>
          </w:p>
        </w:tc>
        <w:tc>
          <w:tcPr>
            <w:tcW w:w="3088" w:type="dxa"/>
          </w:tcPr>
          <w:p w:rsidR="00C56C2B" w:rsidRDefault="00C56C2B" w:rsidP="005059B1">
            <w:r>
              <w:t>Зам директора по УВР Голощапова Л.А.</w:t>
            </w:r>
          </w:p>
          <w:p w:rsidR="00C56C2B" w:rsidRDefault="00C56C2B" w:rsidP="005059B1">
            <w:r>
              <w:t>Сотрудник полиции</w:t>
            </w:r>
          </w:p>
        </w:tc>
      </w:tr>
      <w:tr w:rsidR="00C56C2B" w:rsidTr="005059B1">
        <w:tc>
          <w:tcPr>
            <w:tcW w:w="828" w:type="dxa"/>
          </w:tcPr>
          <w:p w:rsidR="00C56C2B" w:rsidRDefault="00C56C2B" w:rsidP="005059B1">
            <w:pPr>
              <w:jc w:val="center"/>
            </w:pPr>
            <w:r>
              <w:t>5</w:t>
            </w:r>
          </w:p>
        </w:tc>
        <w:tc>
          <w:tcPr>
            <w:tcW w:w="5552" w:type="dxa"/>
          </w:tcPr>
          <w:p w:rsidR="00C56C2B" w:rsidRDefault="00C56C2B" w:rsidP="005059B1">
            <w:r>
              <w:t>Методическое мероприятие по использованию методических пособий по антикоррупционному воспитанию</w:t>
            </w:r>
          </w:p>
        </w:tc>
        <w:tc>
          <w:tcPr>
            <w:tcW w:w="3088" w:type="dxa"/>
          </w:tcPr>
          <w:p w:rsidR="00C56C2B" w:rsidRDefault="00C56C2B" w:rsidP="005059B1">
            <w:r>
              <w:t>Сотрудники библиотеки</w:t>
            </w:r>
          </w:p>
          <w:p w:rsidR="00C56C2B" w:rsidRDefault="00C56C2B" w:rsidP="005059B1">
            <w:r>
              <w:t>Зав отделом метод.кабинета</w:t>
            </w:r>
          </w:p>
        </w:tc>
      </w:tr>
      <w:tr w:rsidR="00C56C2B" w:rsidTr="005059B1">
        <w:tc>
          <w:tcPr>
            <w:tcW w:w="828" w:type="dxa"/>
          </w:tcPr>
          <w:p w:rsidR="00C56C2B" w:rsidRDefault="00C56C2B" w:rsidP="005059B1">
            <w:pPr>
              <w:jc w:val="center"/>
            </w:pPr>
            <w:r>
              <w:t>6</w:t>
            </w:r>
          </w:p>
        </w:tc>
        <w:tc>
          <w:tcPr>
            <w:tcW w:w="5552" w:type="dxa"/>
          </w:tcPr>
          <w:p w:rsidR="00C56C2B" w:rsidRDefault="00C56C2B" w:rsidP="005059B1">
            <w:r>
              <w:t>Обеспечение доступности и прозрачности информации о деятельности (публикация и размещение информации на информационных стендах, уголках, Интернет-сайте)</w:t>
            </w:r>
          </w:p>
        </w:tc>
        <w:tc>
          <w:tcPr>
            <w:tcW w:w="3088" w:type="dxa"/>
          </w:tcPr>
          <w:p w:rsidR="00C56C2B" w:rsidRDefault="00C56C2B" w:rsidP="005059B1">
            <w:r>
              <w:t>Заместитель директора по УВР Голощапова Л.А.</w:t>
            </w:r>
          </w:p>
        </w:tc>
      </w:tr>
    </w:tbl>
    <w:p w:rsidR="00C56C2B" w:rsidRDefault="00C56C2B" w:rsidP="0035266F">
      <w:pPr>
        <w:jc w:val="center"/>
      </w:pPr>
    </w:p>
    <w:p w:rsidR="00C56C2B" w:rsidRDefault="00C56C2B" w:rsidP="007E3C49">
      <w:pPr>
        <w:jc w:val="center"/>
      </w:pPr>
    </w:p>
    <w:p w:rsidR="00C56C2B" w:rsidRDefault="00C56C2B" w:rsidP="007E3C49">
      <w:pPr>
        <w:jc w:val="center"/>
      </w:pPr>
    </w:p>
    <w:sectPr w:rsidR="00C56C2B" w:rsidSect="0054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6B79"/>
    <w:rsid w:val="000537FF"/>
    <w:rsid w:val="000F0AA7"/>
    <w:rsid w:val="002876E8"/>
    <w:rsid w:val="0035266F"/>
    <w:rsid w:val="005059B1"/>
    <w:rsid w:val="0054243D"/>
    <w:rsid w:val="005806F6"/>
    <w:rsid w:val="00584862"/>
    <w:rsid w:val="00585CA6"/>
    <w:rsid w:val="007B53F2"/>
    <w:rsid w:val="007E3C49"/>
    <w:rsid w:val="008B52B8"/>
    <w:rsid w:val="0095508C"/>
    <w:rsid w:val="00B055D9"/>
    <w:rsid w:val="00C56C2B"/>
    <w:rsid w:val="00E521D4"/>
    <w:rsid w:val="00EA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C4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E3C49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99"/>
    <w:qFormat/>
    <w:rsid w:val="00B055D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51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145</Words>
  <Characters>830</Characters>
  <Application>Microsoft Office Outlook</Application>
  <DocSecurity>0</DocSecurity>
  <Lines>0</Lines>
  <Paragraphs>0</Paragraphs>
  <ScaleCrop>false</ScaleCrop>
  <Company>DNA Project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ecolog</cp:lastModifiedBy>
  <cp:revision>9</cp:revision>
  <dcterms:created xsi:type="dcterms:W3CDTF">2015-12-23T17:31:00Z</dcterms:created>
  <dcterms:modified xsi:type="dcterms:W3CDTF">2015-12-24T08:07:00Z</dcterms:modified>
</cp:coreProperties>
</file>